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507"/>
        <w:tblW w:w="5125" w:type="pct"/>
        <w:tblLook w:val="0600" w:firstRow="0" w:lastRow="0" w:firstColumn="0" w:lastColumn="0" w:noHBand="1" w:noVBand="1"/>
        <w:tblCaption w:val="Layout table"/>
      </w:tblPr>
      <w:tblGrid>
        <w:gridCol w:w="1528"/>
        <w:gridCol w:w="1981"/>
        <w:gridCol w:w="384"/>
        <w:gridCol w:w="68"/>
        <w:gridCol w:w="2158"/>
        <w:gridCol w:w="1748"/>
        <w:gridCol w:w="180"/>
        <w:gridCol w:w="505"/>
        <w:gridCol w:w="2338"/>
        <w:gridCol w:w="714"/>
        <w:gridCol w:w="59"/>
        <w:gridCol w:w="629"/>
        <w:gridCol w:w="667"/>
        <w:gridCol w:w="1801"/>
      </w:tblGrid>
      <w:tr w:rsidR="00244D28" w14:paraId="7F8831D0" w14:textId="77777777" w:rsidTr="00614758">
        <w:trPr>
          <w:trHeight w:val="1060"/>
        </w:trPr>
        <w:tc>
          <w:tcPr>
            <w:tcW w:w="416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329EA4B" w14:textId="4FB32584" w:rsidR="0076400B" w:rsidRPr="00561E72" w:rsidRDefault="00C20B5F" w:rsidP="00614758">
            <w:pPr>
              <w:pStyle w:val="Mon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2"/>
                <w:szCs w:val="32"/>
              </w:rPr>
              <w:t>B</w:t>
            </w:r>
            <w:r w:rsidR="00244D28" w:rsidRPr="00561E72">
              <w:rPr>
                <w:rFonts w:ascii="Arial" w:hAnsi="Arial" w:cs="Arial"/>
                <w:sz w:val="32"/>
                <w:szCs w:val="32"/>
              </w:rPr>
              <w:t xml:space="preserve">on Secours St. Francis Medical Mobile </w:t>
            </w:r>
            <w:proofErr w:type="gramStart"/>
            <w:r w:rsidR="00244D28" w:rsidRPr="00561E72">
              <w:rPr>
                <w:rFonts w:ascii="Arial" w:hAnsi="Arial" w:cs="Arial"/>
                <w:sz w:val="32"/>
                <w:szCs w:val="32"/>
              </w:rPr>
              <w:t>Van</w:t>
            </w:r>
            <w:proofErr w:type="gramEnd"/>
            <w:r w:rsidR="00244D28" w:rsidRPr="00561E72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32E">
              <w:rPr>
                <w:rFonts w:ascii="Arial" w:hAnsi="Arial" w:cs="Arial"/>
                <w:sz w:val="32"/>
                <w:szCs w:val="32"/>
              </w:rPr>
              <w:t xml:space="preserve">   </w:t>
            </w:r>
            <w:r w:rsidR="00F85888">
              <w:rPr>
                <w:rFonts w:ascii="Arial" w:hAnsi="Arial" w:cs="Arial"/>
              </w:rPr>
              <w:t>September</w:t>
            </w:r>
          </w:p>
        </w:tc>
        <w:tc>
          <w:tcPr>
            <w:tcW w:w="83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A0E3EB3" w14:textId="2EA2F39E" w:rsidR="0076400B" w:rsidRPr="00561E72" w:rsidRDefault="00CE2D21" w:rsidP="00614758">
            <w:pPr>
              <w:pStyle w:val="Year"/>
              <w:rPr>
                <w:rFonts w:ascii="Arial" w:hAnsi="Arial" w:cs="Arial"/>
              </w:rPr>
            </w:pPr>
            <w:r w:rsidRPr="00561E72">
              <w:rPr>
                <w:rFonts w:ascii="Arial" w:hAnsi="Arial" w:cs="Arial"/>
              </w:rPr>
              <w:t>2025</w:t>
            </w:r>
          </w:p>
        </w:tc>
      </w:tr>
      <w:tr w:rsidR="00244D28" w14:paraId="62614718" w14:textId="77777777" w:rsidTr="00614758">
        <w:trPr>
          <w:trHeight w:val="53"/>
        </w:trPr>
        <w:tc>
          <w:tcPr>
            <w:tcW w:w="416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6EC0222" w14:textId="77777777" w:rsidR="0076400B" w:rsidRDefault="0076400B" w:rsidP="00614758">
            <w:pPr>
              <w:pStyle w:val="NoSpacing"/>
              <w:jc w:val="center"/>
            </w:pPr>
          </w:p>
        </w:tc>
        <w:tc>
          <w:tcPr>
            <w:tcW w:w="83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71A98B6" w14:textId="77777777" w:rsidR="0076400B" w:rsidRDefault="0076400B" w:rsidP="00614758">
            <w:pPr>
              <w:pStyle w:val="NoSpacing"/>
            </w:pPr>
          </w:p>
        </w:tc>
      </w:tr>
      <w:tr w:rsidR="00614758" w:rsidRPr="00614758" w14:paraId="4BA1AC5D" w14:textId="77777777" w:rsidTr="00614758">
        <w:trPr>
          <w:trHeight w:val="178"/>
        </w:trPr>
        <w:tc>
          <w:tcPr>
            <w:tcW w:w="51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8F160C6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64635801"/>
                <w:placeholder>
                  <w:docPart w:val="C559F4FC7AA5418BAC6F55AB5F613A88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Sunday</w:t>
                </w:r>
              </w:sdtContent>
            </w:sdt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F1A6BD6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9210165"/>
                <w:placeholder>
                  <w:docPart w:val="606DFEF7028544B08CC1A1215DEAF9CF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Monday</w:t>
                </w:r>
              </w:sdtContent>
            </w:sdt>
          </w:p>
        </w:tc>
        <w:tc>
          <w:tcPr>
            <w:tcW w:w="88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3A7DDC3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54208550"/>
                <w:placeholder>
                  <w:docPart w:val="211724A274B54D31A99CBBE7D4378FFC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Tuesday</w:t>
                </w:r>
              </w:sdtContent>
            </w:sdt>
          </w:p>
        </w:tc>
        <w:tc>
          <w:tcPr>
            <w:tcW w:w="82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9F366C5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86439060"/>
                <w:placeholder>
                  <w:docPart w:val="75E72D3F82EC4F5CBF42D53761F1774C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Wednesday</w:t>
                </w:r>
              </w:sdtContent>
            </w:sdt>
          </w:p>
        </w:tc>
        <w:tc>
          <w:tcPr>
            <w:tcW w:w="7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9BA60BE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97997111"/>
                <w:placeholder>
                  <w:docPart w:val="6F3B18B1FBB840D99A58E1FC16F0EBEC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Thursday</w:t>
                </w:r>
              </w:sdtContent>
            </w:sdt>
          </w:p>
        </w:tc>
        <w:tc>
          <w:tcPr>
            <w:tcW w:w="701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E1E3650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16894253"/>
                <w:placeholder>
                  <w:docPart w:val="581BA997733840F99D12566A98FB99B2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Friday</w:t>
                </w:r>
              </w:sdtContent>
            </w:sdt>
          </w:p>
        </w:tc>
        <w:tc>
          <w:tcPr>
            <w:tcW w:w="6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38165402" w14:textId="77777777" w:rsidR="00C0767A" w:rsidRPr="00614758" w:rsidRDefault="009860E5" w:rsidP="00614758">
            <w:pPr>
              <w:pStyle w:val="Days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17770242"/>
                <w:placeholder>
                  <w:docPart w:val="017AD25418C64DCA93636B8AB5FBEFC4"/>
                </w:placeholder>
                <w:temporary/>
                <w:showingPlcHdr/>
                <w15:appearance w15:val="hidden"/>
              </w:sdtPr>
              <w:sdtEndPr/>
              <w:sdtContent>
                <w:r w:rsidR="00C0767A" w:rsidRPr="00614758">
                  <w:rPr>
                    <w:rFonts w:ascii="Arial" w:hAnsi="Arial" w:cs="Arial"/>
                    <w:sz w:val="16"/>
                    <w:szCs w:val="16"/>
                  </w:rPr>
                  <w:t>Saturday</w:t>
                </w:r>
              </w:sdtContent>
            </w:sdt>
          </w:p>
        </w:tc>
      </w:tr>
      <w:tr w:rsidR="00614758" w:rsidRPr="00614758" w14:paraId="035BDBCA" w14:textId="77777777" w:rsidTr="00614758">
        <w:trPr>
          <w:trHeight w:val="1204"/>
        </w:trPr>
        <w:tc>
          <w:tcPr>
            <w:tcW w:w="51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5E4B3F" w14:textId="75357DCD" w:rsidR="00CE2D21" w:rsidRPr="00614758" w:rsidRDefault="00CE2D21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44CF04" w14:textId="7D869EC2" w:rsidR="00CE2D21" w:rsidRPr="0061475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1</w:t>
            </w:r>
          </w:p>
          <w:p w14:paraId="50BDF9B2" w14:textId="77777777" w:rsidR="009A6E32" w:rsidRDefault="009A6E32" w:rsidP="00614758">
            <w:pPr>
              <w:pStyle w:val="Date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79731A" w14:textId="0EBF020A" w:rsidR="00153928" w:rsidRPr="009A6E32" w:rsidRDefault="00F85888" w:rsidP="00614758">
            <w:pPr>
              <w:pStyle w:val="Dates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E32">
              <w:rPr>
                <w:rFonts w:ascii="Arial" w:hAnsi="Arial" w:cs="Arial"/>
                <w:sz w:val="24"/>
                <w:szCs w:val="24"/>
              </w:rPr>
              <w:t>HOLIDAY</w:t>
            </w:r>
          </w:p>
        </w:tc>
        <w:tc>
          <w:tcPr>
            <w:tcW w:w="88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527D08" w14:textId="34135E8F" w:rsidR="000F0D63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5B58B100" w14:textId="77777777" w:rsidR="00157C7F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CALVARY BAPTIST</w:t>
            </w:r>
          </w:p>
          <w:p w14:paraId="4F85D67C" w14:textId="77777777" w:rsidR="00F8588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 TAMPA Street </w:t>
            </w:r>
          </w:p>
          <w:p w14:paraId="4E415D4C" w14:textId="3C97A877" w:rsidR="00F85888" w:rsidRPr="0061475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GREENVILLE, SC </w:t>
            </w:r>
          </w:p>
        </w:tc>
        <w:tc>
          <w:tcPr>
            <w:tcW w:w="82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670545" w14:textId="5F8A0721" w:rsidR="00CE2D21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96FA81A" w14:textId="77777777" w:rsidR="00B0430F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SPINX</w:t>
            </w:r>
          </w:p>
          <w:p w14:paraId="6475255B" w14:textId="77777777" w:rsidR="00F8588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 S. PLEASANTBURG DR</w:t>
            </w:r>
          </w:p>
          <w:p w14:paraId="3CA516EF" w14:textId="548D162C" w:rsidR="00F85888" w:rsidRPr="0061475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GREENVILLE, SC</w:t>
            </w:r>
          </w:p>
        </w:tc>
        <w:tc>
          <w:tcPr>
            <w:tcW w:w="7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EB86BF" w14:textId="3B9FCE89" w:rsidR="00CE2D21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DA96046" w14:textId="77777777" w:rsidR="00157C7F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WATERS ON AUGUSTA APARTMENTS</w:t>
            </w:r>
          </w:p>
          <w:p w14:paraId="21F95C1B" w14:textId="77777777" w:rsidR="00F8588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SHEMWOOD LANE</w:t>
            </w:r>
          </w:p>
          <w:p w14:paraId="246DAA77" w14:textId="0273390C" w:rsidR="00F85888" w:rsidRPr="00614758" w:rsidRDefault="00F8588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GREENVILLE, SC </w:t>
            </w:r>
          </w:p>
        </w:tc>
        <w:tc>
          <w:tcPr>
            <w:tcW w:w="701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FD5A40" w14:textId="69F0F98E" w:rsidR="000F0D63" w:rsidRPr="00614758" w:rsidRDefault="00F85888" w:rsidP="006147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405C9DEA" w14:textId="77777777" w:rsidR="00157C7F" w:rsidRPr="00614758" w:rsidRDefault="00157C7F" w:rsidP="006147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A3D7435" w14:textId="77777777" w:rsidR="00157C7F" w:rsidRDefault="00F85888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 SEBASTIAN</w:t>
            </w:r>
          </w:p>
          <w:p w14:paraId="4E0DE1C2" w14:textId="77777777" w:rsidR="009A6E32" w:rsidRDefault="009A6E32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2300 OLD BUMCOMBE </w:t>
            </w:r>
          </w:p>
          <w:p w14:paraId="1E315054" w14:textId="3DA83733" w:rsidR="009A6E32" w:rsidRPr="00614758" w:rsidRDefault="009A6E32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GREENVILLE, SC</w:t>
            </w:r>
          </w:p>
        </w:tc>
        <w:tc>
          <w:tcPr>
            <w:tcW w:w="6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E369B9" w14:textId="67A2008A" w:rsidR="00CE2D21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14758" w:rsidRPr="00614758" w14:paraId="5AACF7C1" w14:textId="77777777" w:rsidTr="009E7DED">
        <w:trPr>
          <w:trHeight w:hRule="exact" w:val="73"/>
        </w:trPr>
        <w:tc>
          <w:tcPr>
            <w:tcW w:w="51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0B9857" w14:textId="77777777" w:rsidR="00CE2D21" w:rsidRPr="00614758" w:rsidRDefault="00CE2D21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E03825" w14:textId="77777777" w:rsidR="00CE2D21" w:rsidRPr="00614758" w:rsidRDefault="00CE2D21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A436DF" w14:textId="1E23B91C" w:rsidR="00342A43" w:rsidRPr="00614758" w:rsidRDefault="00342A43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  <w:p w14:paraId="75D6A4B3" w14:textId="419095A9" w:rsidR="00342A43" w:rsidRPr="00614758" w:rsidRDefault="00342A43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796F3F" w14:textId="77777777" w:rsidR="00CE2D21" w:rsidRPr="00614758" w:rsidRDefault="00CE2D21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ADA66B" w14:textId="77777777" w:rsidR="00CE2D21" w:rsidRPr="00614758" w:rsidRDefault="00CE2D21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D62B3E" w14:textId="77777777" w:rsidR="00CE2D21" w:rsidRPr="00614758" w:rsidRDefault="00CE2D21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45B13B" w14:textId="77777777" w:rsidR="00CE2D21" w:rsidRPr="00614758" w:rsidRDefault="00CE2D21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726C0FED" w14:textId="77777777" w:rsidTr="00614758">
        <w:trPr>
          <w:trHeight w:val="1543"/>
        </w:trPr>
        <w:tc>
          <w:tcPr>
            <w:tcW w:w="51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A9805B" w14:textId="6B5F4D50" w:rsidR="00157C7F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1C861F" w14:textId="42E17D6B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 w:rsidR="00614758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61475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F85888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1205027C" w14:textId="1E0D5F7C" w:rsidR="00157C7F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TRIUNE MERCY</w:t>
            </w:r>
            <w:r w:rsidR="00ED6B17">
              <w:rPr>
                <w:rFonts w:ascii="Arial" w:hAnsi="Arial" w:cs="Arial"/>
                <w:sz w:val="16"/>
                <w:szCs w:val="16"/>
              </w:rPr>
              <w:t xml:space="preserve"> CENTER</w:t>
            </w:r>
          </w:p>
          <w:p w14:paraId="1A3389CD" w14:textId="360A18A5" w:rsidR="00ED6B17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222 RUTHERFORD </w:t>
            </w:r>
            <w:r w:rsidR="00F85888">
              <w:rPr>
                <w:rFonts w:ascii="Arial" w:hAnsi="Arial" w:cs="Arial"/>
                <w:sz w:val="16"/>
                <w:szCs w:val="16"/>
              </w:rPr>
              <w:t>ST</w:t>
            </w:r>
          </w:p>
          <w:p w14:paraId="6C84CB41" w14:textId="6BE5C6E2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59ADE359" w14:textId="34E4F6E4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45DCD5" w14:textId="6C3A3D12" w:rsidR="00157C7F" w:rsidRPr="00614758" w:rsidRDefault="00157C7F" w:rsidP="00614758">
            <w:pPr>
              <w:pStyle w:val="Dates"/>
              <w:tabs>
                <w:tab w:val="left" w:pos="828"/>
                <w:tab w:val="right" w:pos="1942"/>
                <w:tab w:val="right" w:pos="2394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ab/>
            </w:r>
            <w:r w:rsidRPr="00614758">
              <w:rPr>
                <w:rFonts w:ascii="Arial" w:hAnsi="Arial" w:cs="Arial"/>
                <w:sz w:val="16"/>
                <w:szCs w:val="16"/>
              </w:rPr>
              <w:tab/>
            </w:r>
            <w:r w:rsidR="00614758">
              <w:rPr>
                <w:rFonts w:ascii="Arial" w:hAnsi="Arial" w:cs="Arial"/>
                <w:sz w:val="16"/>
                <w:szCs w:val="16"/>
              </w:rPr>
              <w:tab/>
            </w:r>
            <w:r w:rsidR="00F85888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5B7EA59C" w14:textId="77777777" w:rsidR="00157C7F" w:rsidRPr="00614758" w:rsidRDefault="00157C7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REEDY RIVER BAPTIST</w:t>
            </w:r>
          </w:p>
          <w:p w14:paraId="0B4D7614" w14:textId="77777777" w:rsidR="00157C7F" w:rsidRPr="00614758" w:rsidRDefault="00157C7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1012 MAULDIN ROAD</w:t>
            </w:r>
          </w:p>
          <w:p w14:paraId="7EF7A153" w14:textId="04711471" w:rsidR="00157C7F" w:rsidRPr="00614758" w:rsidRDefault="00157C7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</w:tc>
        <w:tc>
          <w:tcPr>
            <w:tcW w:w="82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2216EF" w14:textId="2C4B9514" w:rsidR="00157C7F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65A20E5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SHADY OAK BAPTIST</w:t>
            </w:r>
          </w:p>
          <w:p w14:paraId="5D2BA415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1117 WHITE HORSE RD</w:t>
            </w:r>
          </w:p>
          <w:p w14:paraId="7CF4DEBE" w14:textId="0449D9D0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</w:tc>
        <w:tc>
          <w:tcPr>
            <w:tcW w:w="7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4015B1" w14:textId="06AA0EC8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2061641A" w14:textId="77777777" w:rsidR="00E0632E" w:rsidRPr="00614758" w:rsidRDefault="00E0632E" w:rsidP="00E0632E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PROJECT HOST</w:t>
            </w:r>
          </w:p>
          <w:p w14:paraId="534A01AD" w14:textId="77777777" w:rsidR="00E0632E" w:rsidRDefault="00E0632E" w:rsidP="00E0632E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525 ACADEMY ST</w:t>
            </w:r>
          </w:p>
          <w:p w14:paraId="591206F3" w14:textId="326ADD95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</w:tc>
        <w:tc>
          <w:tcPr>
            <w:tcW w:w="701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476E30" w14:textId="08DE6510" w:rsidR="00157C7F" w:rsidRPr="00614758" w:rsidRDefault="0061475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055AE76E" w14:textId="77777777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SAN SEBASTIAN</w:t>
            </w:r>
          </w:p>
          <w:p w14:paraId="0B6D1F16" w14:textId="77777777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2300 OLD BUMCOMBE</w:t>
            </w:r>
          </w:p>
          <w:p w14:paraId="23A16FB9" w14:textId="744E4457" w:rsidR="00157C7F" w:rsidRPr="00614758" w:rsidRDefault="00157C7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</w:tc>
        <w:tc>
          <w:tcPr>
            <w:tcW w:w="6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47BEB6" w14:textId="2E9814A5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14758" w:rsidRPr="00614758" w14:paraId="28CB5142" w14:textId="77777777" w:rsidTr="00614758">
        <w:trPr>
          <w:trHeight w:hRule="exact" w:val="73"/>
        </w:trPr>
        <w:tc>
          <w:tcPr>
            <w:tcW w:w="51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ABDFB3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BBB478" w14:textId="34BF0A12" w:rsidR="00157C7F" w:rsidRPr="00614758" w:rsidRDefault="00157C7F" w:rsidP="00614758">
            <w:pPr>
              <w:pStyle w:val="Dates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AB1B675" w14:textId="3372A67E" w:rsidR="00157C7F" w:rsidRPr="00614758" w:rsidRDefault="00157C7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B19DF1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04EEB5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466C86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BE1132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A66DB3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3C2B7650" w14:textId="77777777" w:rsidTr="00614758">
        <w:trPr>
          <w:trHeight w:val="1384"/>
        </w:trPr>
        <w:tc>
          <w:tcPr>
            <w:tcW w:w="51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F913AA" w14:textId="502B8F3B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0B9B7B" w14:textId="74D430CF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6147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5</w:t>
            </w: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</w:p>
          <w:p w14:paraId="208872BC" w14:textId="4AF14BDB" w:rsidR="00ED6B17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TRIUNE MERCY</w:t>
            </w:r>
            <w:r w:rsidR="00ED6B17">
              <w:rPr>
                <w:rFonts w:ascii="Arial" w:hAnsi="Arial" w:cs="Arial"/>
                <w:sz w:val="16"/>
                <w:szCs w:val="16"/>
              </w:rPr>
              <w:t xml:space="preserve"> CENTER</w:t>
            </w:r>
          </w:p>
          <w:p w14:paraId="74C8FA41" w14:textId="381FD01E" w:rsidR="00157C7F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222 RUTHERFORD </w:t>
            </w:r>
            <w:r w:rsidR="00F85888">
              <w:rPr>
                <w:rFonts w:ascii="Arial" w:hAnsi="Arial" w:cs="Arial"/>
                <w:sz w:val="16"/>
                <w:szCs w:val="16"/>
              </w:rPr>
              <w:t>ST</w:t>
            </w:r>
          </w:p>
          <w:p w14:paraId="5D357357" w14:textId="77777777" w:rsidR="00157C7F" w:rsidRPr="00614758" w:rsidRDefault="00157C7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60742D8F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A9FCF2" w14:textId="3149EB8D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77E4923C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HISPANOS COMUNIDAD</w:t>
            </w:r>
          </w:p>
          <w:p w14:paraId="16C1C7FC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1000 E. MAIN STREET</w:t>
            </w:r>
          </w:p>
          <w:p w14:paraId="6404A7C1" w14:textId="2615D8CF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EASLEY SC</w:t>
            </w:r>
          </w:p>
        </w:tc>
        <w:tc>
          <w:tcPr>
            <w:tcW w:w="82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0C1B54" w14:textId="1994279F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251805CF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PLEASANT VALLEY</w:t>
            </w:r>
          </w:p>
          <w:p w14:paraId="74E3AF6B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510 OLD AUGUSTA</w:t>
            </w:r>
          </w:p>
          <w:p w14:paraId="21A48B08" w14:textId="655DECA2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</w:tc>
        <w:tc>
          <w:tcPr>
            <w:tcW w:w="7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9598D1" w14:textId="729F5E89" w:rsidR="00157C7F" w:rsidRPr="00614758" w:rsidRDefault="00F708BB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30F2AED8" w14:textId="77777777" w:rsidR="00E0632E" w:rsidRDefault="00E0632E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TGHA </w:t>
            </w:r>
          </w:p>
          <w:p w14:paraId="54F7A15D" w14:textId="77777777" w:rsidR="00ED6B17" w:rsidRDefault="00E0632E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 THURST</w:t>
            </w:r>
            <w:r w:rsidR="00ED6B17">
              <w:rPr>
                <w:rFonts w:ascii="Arial" w:hAnsi="Arial" w:cs="Arial"/>
                <w:sz w:val="16"/>
                <w:szCs w:val="16"/>
              </w:rPr>
              <w:t>ON Street</w:t>
            </w:r>
          </w:p>
          <w:p w14:paraId="4076654F" w14:textId="74900AB4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</w:tc>
        <w:tc>
          <w:tcPr>
            <w:tcW w:w="701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407E02" w14:textId="397280E5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</w:t>
            </w:r>
            <w:r w:rsidR="00F85888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185CC086" w14:textId="7A64E34F" w:rsidR="0011459D" w:rsidRPr="00614758" w:rsidRDefault="0011459D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STERLING COMMUNITY</w:t>
            </w:r>
          </w:p>
          <w:p w14:paraId="3EE680C7" w14:textId="54F7245B" w:rsidR="0011459D" w:rsidRPr="00614758" w:rsidRDefault="0011459D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113 MINUS STREET</w:t>
            </w:r>
          </w:p>
          <w:p w14:paraId="695FBE87" w14:textId="0EF2AC82" w:rsidR="0011459D" w:rsidRPr="00614758" w:rsidRDefault="0011459D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19195268" w14:textId="48931B23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7B16ED" w14:textId="588017E1" w:rsidR="00157C7F" w:rsidRPr="00614758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614758" w:rsidRPr="00614758" w14:paraId="32BE937E" w14:textId="77777777" w:rsidTr="00614758">
        <w:trPr>
          <w:trHeight w:hRule="exact" w:val="73"/>
        </w:trPr>
        <w:tc>
          <w:tcPr>
            <w:tcW w:w="51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66AA69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82D787" w14:textId="167B3F94" w:rsidR="00157C7F" w:rsidRPr="00614758" w:rsidRDefault="00157C7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A465B1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DE388D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2C5FCD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64087F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A6E5D9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CC9D62" w14:textId="77777777" w:rsidR="00157C7F" w:rsidRPr="00614758" w:rsidRDefault="00157C7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10D4A689" w14:textId="77777777" w:rsidTr="00614758">
        <w:trPr>
          <w:trHeight w:val="2080"/>
        </w:trPr>
        <w:tc>
          <w:tcPr>
            <w:tcW w:w="51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2D08E9" w14:textId="1D5FB894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866892" w14:textId="28B11F7B" w:rsidR="00B0430F" w:rsidRPr="00614758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Pr="0061475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2</w:t>
            </w: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13B2C8CD" w14:textId="77777777" w:rsidR="00ED6B17" w:rsidRDefault="00ED6B17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669A41" w14:textId="287BEEB0" w:rsidR="00B0430F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TRIUNE MERCY</w:t>
            </w:r>
            <w:r w:rsidR="00ED6B17">
              <w:rPr>
                <w:rFonts w:ascii="Arial" w:hAnsi="Arial" w:cs="Arial"/>
                <w:sz w:val="16"/>
                <w:szCs w:val="16"/>
              </w:rPr>
              <w:t xml:space="preserve"> CENTER </w:t>
            </w:r>
          </w:p>
          <w:p w14:paraId="16389B23" w14:textId="185957D4" w:rsidR="00B0430F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222 RUTHERFORD </w:t>
            </w:r>
            <w:r w:rsidR="00F85888">
              <w:rPr>
                <w:rFonts w:ascii="Arial" w:hAnsi="Arial" w:cs="Arial"/>
                <w:sz w:val="16"/>
                <w:szCs w:val="16"/>
              </w:rPr>
              <w:t>ST</w:t>
            </w:r>
          </w:p>
          <w:p w14:paraId="14A45A4B" w14:textId="77777777" w:rsidR="00B0430F" w:rsidRPr="00614758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5EBBBF10" w14:textId="4CE140F9" w:rsidR="00B0430F" w:rsidRPr="00614758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30EEDB" w14:textId="6DF51575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66701EF" w14:textId="77777777" w:rsidR="00B0430F" w:rsidRDefault="009860E5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FIRST CHRISTIAN FELLOWSHIP</w:t>
            </w:r>
          </w:p>
          <w:p w14:paraId="676A18CA" w14:textId="77777777" w:rsidR="009860E5" w:rsidRDefault="009860E5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MONTANA ST</w:t>
            </w:r>
          </w:p>
          <w:p w14:paraId="639DC2A5" w14:textId="5923BC07" w:rsidR="009860E5" w:rsidRPr="00614758" w:rsidRDefault="009860E5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GREENVILLE, SC</w:t>
            </w:r>
          </w:p>
        </w:tc>
        <w:tc>
          <w:tcPr>
            <w:tcW w:w="82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2F9802" w14:textId="6E1319DC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F9880FA" w14:textId="77777777" w:rsidR="00E0632E" w:rsidRDefault="00E0632E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CHURCH OF</w:t>
            </w:r>
          </w:p>
          <w:p w14:paraId="478A0C16" w14:textId="77777777" w:rsidR="00E0632E" w:rsidRDefault="00E0632E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WEST GANTT </w:t>
            </w:r>
          </w:p>
          <w:p w14:paraId="02F5FDE1" w14:textId="6898C352" w:rsidR="00E0632E" w:rsidRDefault="00E0632E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1452 WHITE HORSE</w:t>
            </w:r>
          </w:p>
          <w:p w14:paraId="0F203136" w14:textId="201FE737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0A505801" w14:textId="77777777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411B1E" w14:textId="5E15E460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957B19" w14:textId="7AD498B2" w:rsidR="00B0430F" w:rsidRPr="00614758" w:rsidRDefault="00F708BB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7A696272" w14:textId="6EAD7B14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SPINX </w:t>
            </w:r>
          </w:p>
          <w:p w14:paraId="0C5D3F7C" w14:textId="4A49ED9F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1301 FAIRVIEW RD</w:t>
            </w:r>
          </w:p>
          <w:p w14:paraId="23BE7867" w14:textId="2C560900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SIMPSONVILLE SC</w:t>
            </w:r>
          </w:p>
          <w:p w14:paraId="7ABA2C4E" w14:textId="652D0989" w:rsidR="00F708BB" w:rsidRPr="00614758" w:rsidRDefault="00F708BB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3F5B5D" w14:textId="29DE236A" w:rsidR="009E7DED" w:rsidRDefault="009E7DED" w:rsidP="009E7DED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7D6D318" w14:textId="77777777" w:rsidR="00B0430F" w:rsidRDefault="009A6E32" w:rsidP="009A6E32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GREENVILLE TECH</w:t>
            </w:r>
          </w:p>
          <w:p w14:paraId="18626C38" w14:textId="77777777" w:rsidR="009A6E32" w:rsidRDefault="009A6E32" w:rsidP="009A6E32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S. PLEASANTBURG DRIVE</w:t>
            </w:r>
          </w:p>
          <w:p w14:paraId="5342A771" w14:textId="55A76216" w:rsidR="009A6E32" w:rsidRPr="00614758" w:rsidRDefault="009A6E32" w:rsidP="009A6E32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GREENVILLE, SC</w:t>
            </w:r>
          </w:p>
        </w:tc>
        <w:tc>
          <w:tcPr>
            <w:tcW w:w="6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F83C0A" w14:textId="311278C7" w:rsidR="00B0430F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3F1E84AD" w14:textId="314C1B1D" w:rsidR="00802644" w:rsidRPr="00C7616B" w:rsidRDefault="00802644" w:rsidP="0073145D">
            <w:pPr>
              <w:pStyle w:val="Dates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616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14758" w:rsidRPr="00614758" w14:paraId="258C0CDE" w14:textId="77777777" w:rsidTr="00614758">
        <w:trPr>
          <w:trHeight w:hRule="exact" w:val="73"/>
        </w:trPr>
        <w:tc>
          <w:tcPr>
            <w:tcW w:w="51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058666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01CC78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0E1A7F" w14:textId="078EBBE2" w:rsidR="00B0430F" w:rsidRPr="00614758" w:rsidRDefault="00B0430F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1B3A34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B949BFB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30C3C5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D369BC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75B4B1E5" w14:textId="77777777" w:rsidTr="00614758">
        <w:trPr>
          <w:trHeight w:val="1356"/>
        </w:trPr>
        <w:tc>
          <w:tcPr>
            <w:tcW w:w="518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D663A3" w14:textId="7F63D2D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2</w:t>
            </w:r>
            <w:r w:rsidR="00F8588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7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760C54" w14:textId="21BE2A0D" w:rsidR="00B0430F" w:rsidRPr="00614758" w:rsidRDefault="00B0430F" w:rsidP="006147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 xml:space="preserve">  2</w:t>
            </w:r>
            <w:r w:rsidR="00F85888">
              <w:rPr>
                <w:rFonts w:ascii="Arial" w:hAnsi="Arial" w:cs="Arial"/>
                <w:sz w:val="16"/>
                <w:szCs w:val="16"/>
              </w:rPr>
              <w:t>9</w:t>
            </w:r>
            <w:r w:rsidR="0011459D" w:rsidRPr="00614758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614758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</w:p>
          <w:p w14:paraId="70660716" w14:textId="25F7FF4E" w:rsidR="00ED6B17" w:rsidRPr="00614758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TRIUNE MERCY</w:t>
            </w:r>
            <w:r w:rsidR="00ED6B17">
              <w:rPr>
                <w:rFonts w:ascii="Arial" w:hAnsi="Arial" w:cs="Arial"/>
                <w:sz w:val="16"/>
                <w:szCs w:val="16"/>
              </w:rPr>
              <w:t xml:space="preserve"> CENTER</w:t>
            </w:r>
          </w:p>
          <w:p w14:paraId="02CC470D" w14:textId="7E29539A" w:rsidR="00B0430F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222 RUTHERFORD </w:t>
            </w:r>
            <w:r w:rsidR="00F85888">
              <w:rPr>
                <w:rFonts w:ascii="Arial" w:hAnsi="Arial" w:cs="Arial"/>
                <w:sz w:val="16"/>
                <w:szCs w:val="16"/>
              </w:rPr>
              <w:t>ST</w:t>
            </w:r>
          </w:p>
          <w:p w14:paraId="71CE753E" w14:textId="77777777" w:rsidR="00B0430F" w:rsidRPr="00614758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23B92687" w14:textId="6B2C884E" w:rsidR="00B0430F" w:rsidRPr="00614758" w:rsidRDefault="00B0430F" w:rsidP="006147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51CF25" w14:textId="3DC7C85B" w:rsidR="00B0430F" w:rsidRDefault="00F85888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61F9BFC8" w14:textId="77777777" w:rsidR="009A6E32" w:rsidRPr="00614758" w:rsidRDefault="009A6E32" w:rsidP="009A6E32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 xml:space="preserve">FRONT PORCH </w:t>
            </w:r>
            <w:r>
              <w:rPr>
                <w:rFonts w:ascii="Arial" w:hAnsi="Arial" w:cs="Arial"/>
                <w:sz w:val="16"/>
                <w:szCs w:val="16"/>
              </w:rPr>
              <w:t>HOUSING</w:t>
            </w:r>
          </w:p>
          <w:p w14:paraId="453F5112" w14:textId="77777777" w:rsidR="009A6E32" w:rsidRPr="00614758" w:rsidRDefault="009A6E32" w:rsidP="009A6E32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1433 CLEVELAND ST.</w:t>
            </w:r>
          </w:p>
          <w:p w14:paraId="2915EB38" w14:textId="77777777" w:rsidR="009A6E32" w:rsidRPr="00614758" w:rsidRDefault="009A6E32" w:rsidP="009A6E32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58">
              <w:rPr>
                <w:rFonts w:ascii="Arial" w:hAnsi="Arial" w:cs="Arial"/>
                <w:sz w:val="16"/>
                <w:szCs w:val="16"/>
              </w:rPr>
              <w:t>GREENVILLE SC</w:t>
            </w:r>
          </w:p>
          <w:p w14:paraId="1107D95F" w14:textId="2321071E" w:rsidR="009E7DED" w:rsidRPr="00614758" w:rsidRDefault="009E7DED" w:rsidP="009E7DED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9C42A8" w14:textId="250E512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  <w:p w14:paraId="752ABA32" w14:textId="345E30BD" w:rsidR="00F708BB" w:rsidRPr="00614758" w:rsidRDefault="00F708BB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E13E41" w14:textId="23832422" w:rsidR="0011459D" w:rsidRDefault="0011459D" w:rsidP="00F8588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360235" w14:textId="1C8088CC" w:rsidR="00614758" w:rsidRPr="00614758" w:rsidRDefault="00614758" w:rsidP="00614758">
            <w:pPr>
              <w:pStyle w:val="Dates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FF706A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885F16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50B9C22A" w14:textId="77777777" w:rsidTr="00614758">
        <w:trPr>
          <w:trHeight w:hRule="exact" w:val="73"/>
        </w:trPr>
        <w:tc>
          <w:tcPr>
            <w:tcW w:w="51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199567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8569F5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3EB82A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2C0D21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009E28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C01F0E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740A3D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23FD0D55" w14:textId="77777777" w:rsidTr="00614758">
        <w:trPr>
          <w:trHeight w:hRule="exact" w:val="73"/>
        </w:trPr>
        <w:tc>
          <w:tcPr>
            <w:tcW w:w="518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F3B167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E979D2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F354BA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06474E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EA25D2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B9C2C0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713B4F" w14:textId="77777777" w:rsidR="00B0430F" w:rsidRPr="00614758" w:rsidRDefault="00B0430F" w:rsidP="00614758">
            <w:pPr>
              <w:pStyle w:val="Dates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758" w:rsidRPr="00614758" w14:paraId="5295FD7F" w14:textId="77777777" w:rsidTr="00614758">
        <w:trPr>
          <w:trHeight w:hRule="exact" w:val="213"/>
        </w:trPr>
        <w:tc>
          <w:tcPr>
            <w:tcW w:w="1319" w:type="pct"/>
            <w:gridSpan w:val="3"/>
            <w:tcBorders>
              <w:top w:val="single" w:sz="8" w:space="0" w:color="BFBFBF" w:themeColor="background1" w:themeShade="BF"/>
            </w:tcBorders>
          </w:tcPr>
          <w:tbl>
            <w:tblPr>
              <w:tblW w:w="5036" w:type="pct"/>
              <w:tblLook w:val="0600" w:firstRow="0" w:lastRow="0" w:firstColumn="0" w:lastColumn="0" w:noHBand="1" w:noVBand="1"/>
            </w:tblPr>
            <w:tblGrid>
              <w:gridCol w:w="1851"/>
              <w:gridCol w:w="1852"/>
            </w:tblGrid>
            <w:tr w:rsidR="00E0632E" w14:paraId="398237E9" w14:textId="77777777" w:rsidTr="008677A5">
              <w:trPr>
                <w:trHeight w:hRule="exact" w:val="2484"/>
              </w:trPr>
              <w:tc>
                <w:tcPr>
                  <w:tcW w:w="1216" w:type="pct"/>
                </w:tcPr>
                <w:p w14:paraId="532EC8C5" w14:textId="77777777" w:rsidR="00E0632E" w:rsidRDefault="00E0632E" w:rsidP="00E0632E">
                  <w:pPr>
                    <w:pStyle w:val="Heading2"/>
                    <w:framePr w:hSpace="180" w:wrap="around" w:hAnchor="margin" w:y="-507"/>
                  </w:pPr>
                  <w:r>
                    <w:t>Inclement Weather</w:t>
                  </w:r>
                </w:p>
                <w:p w14:paraId="44D907A1" w14:textId="77777777" w:rsidR="00E0632E" w:rsidRPr="00244D28" w:rsidRDefault="00E0632E" w:rsidP="00E0632E">
                  <w:pPr>
                    <w:framePr w:hSpace="180" w:wrap="around" w:hAnchor="margin" w:y="-507"/>
                  </w:pPr>
                  <w:r>
                    <w:t>The Mobile Van follows the Greenville County School District inclement weather schedule and will not be operational if Greenville County Schools have early dismissal or if schools are closed.</w:t>
                  </w:r>
                </w:p>
                <w:p w14:paraId="55069210" w14:textId="77777777" w:rsidR="00E0632E" w:rsidRDefault="00E0632E" w:rsidP="00E0632E">
                  <w:pPr>
                    <w:framePr w:hSpace="180" w:wrap="around" w:hAnchor="margin" w:y="-507"/>
                  </w:pPr>
                </w:p>
              </w:tc>
              <w:tc>
                <w:tcPr>
                  <w:tcW w:w="1217" w:type="pct"/>
                </w:tcPr>
                <w:p w14:paraId="781E6333" w14:textId="77777777" w:rsidR="00E0632E" w:rsidRPr="006615BA" w:rsidRDefault="00E0632E" w:rsidP="00E0632E">
                  <w:pPr>
                    <w:pStyle w:val="Heading2"/>
                    <w:framePr w:hSpace="180" w:wrap="around" w:hAnchor="margin" w:y="-507"/>
                    <w:rPr>
                      <w:highlight w:val="yellow"/>
                    </w:rPr>
                  </w:pPr>
                  <w:r w:rsidRPr="006615BA">
                    <w:rPr>
                      <w:highlight w:val="yellow"/>
                    </w:rPr>
                    <w:t xml:space="preserve">Mobile Site Hours: 8:00AM-3:00PM unless a noted time adjustment </w:t>
                  </w:r>
                </w:p>
                <w:p w14:paraId="40D0913D" w14:textId="77777777" w:rsidR="00E0632E" w:rsidRPr="000F3D70" w:rsidRDefault="00E0632E" w:rsidP="00E0632E">
                  <w:pPr>
                    <w:pStyle w:val="Heading2"/>
                    <w:framePr w:hSpace="180" w:wrap="around" w:hAnchor="margin" w:y="-507"/>
                  </w:pPr>
                  <w:r w:rsidRPr="000F3D70">
                    <w:t>Mobile Cell Number:</w:t>
                  </w:r>
                </w:p>
                <w:p w14:paraId="1C60B8CA" w14:textId="77777777" w:rsidR="00E0632E" w:rsidRDefault="00E0632E" w:rsidP="00E0632E">
                  <w:pPr>
                    <w:framePr w:hSpace="180" w:wrap="around" w:hAnchor="margin" w:y="-507"/>
                    <w:rPr>
                      <w:b/>
                      <w:bCs/>
                    </w:rPr>
                  </w:pPr>
                  <w:r w:rsidRPr="000F3D70">
                    <w:t>(</w:t>
                  </w:r>
                  <w:r w:rsidRPr="000F3D70">
                    <w:rPr>
                      <w:b/>
                      <w:bCs/>
                    </w:rPr>
                    <w:t>864) 436-4999</w:t>
                  </w:r>
                </w:p>
                <w:p w14:paraId="459DD8E0" w14:textId="77777777" w:rsidR="00E0632E" w:rsidRDefault="00E0632E" w:rsidP="00E0632E">
                  <w:pPr>
                    <w:framePr w:hSpace="180" w:wrap="around" w:hAnchor="margin" w:y="-507"/>
                    <w:rPr>
                      <w:b/>
                      <w:bCs/>
                    </w:rPr>
                  </w:pPr>
                </w:p>
                <w:p w14:paraId="5395EBC1" w14:textId="77777777" w:rsidR="00E0632E" w:rsidRDefault="00E0632E" w:rsidP="00E0632E">
                  <w:pPr>
                    <w:framePr w:hSpace="180" w:wrap="around" w:hAnchor="margin" w:y="-507"/>
                  </w:pPr>
                  <w:r>
                    <w:rPr>
                      <w:b/>
                      <w:bCs/>
                    </w:rPr>
                    <w:t xml:space="preserve">Please contact Lori Center for calendar questions or request at 864-605-3919 </w:t>
                  </w:r>
                </w:p>
              </w:tc>
            </w:tr>
          </w:tbl>
          <w:p w14:paraId="3DF5423B" w14:textId="77777777" w:rsidR="00B0430F" w:rsidRPr="00614758" w:rsidRDefault="00B0430F" w:rsidP="006147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6" w:type="pct"/>
            <w:gridSpan w:val="3"/>
            <w:tcBorders>
              <w:top w:val="single" w:sz="8" w:space="0" w:color="BFBFBF" w:themeColor="background1" w:themeShade="BF"/>
            </w:tcBorders>
          </w:tcPr>
          <w:p w14:paraId="04FAAECC" w14:textId="77777777" w:rsidR="00B0430F" w:rsidRPr="00614758" w:rsidRDefault="00B0430F" w:rsidP="006147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pct"/>
            <w:gridSpan w:val="5"/>
            <w:tcBorders>
              <w:top w:val="single" w:sz="8" w:space="0" w:color="BFBFBF" w:themeColor="background1" w:themeShade="BF"/>
            </w:tcBorders>
          </w:tcPr>
          <w:p w14:paraId="20108807" w14:textId="77777777" w:rsidR="00B0430F" w:rsidRPr="00614758" w:rsidRDefault="00B0430F" w:rsidP="006147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3"/>
            <w:tcBorders>
              <w:top w:val="single" w:sz="8" w:space="0" w:color="BFBFBF" w:themeColor="background1" w:themeShade="BF"/>
            </w:tcBorders>
          </w:tcPr>
          <w:p w14:paraId="353F25B2" w14:textId="77777777" w:rsidR="00B0430F" w:rsidRPr="00614758" w:rsidRDefault="00B0430F" w:rsidP="006147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430F" w:rsidRPr="00614758" w14:paraId="2F111461" w14:textId="77777777" w:rsidTr="00EC3E80">
        <w:trPr>
          <w:trHeight w:hRule="exact" w:val="2340"/>
        </w:trPr>
        <w:tc>
          <w:tcPr>
            <w:tcW w:w="1342" w:type="pct"/>
            <w:gridSpan w:val="4"/>
          </w:tcPr>
          <w:p w14:paraId="5F2AD730" w14:textId="778546D6" w:rsidR="00B0430F" w:rsidRPr="00614758" w:rsidRDefault="00E0632E" w:rsidP="006147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FB669E" wp14:editId="1D9CA460">
                  <wp:extent cx="2350294" cy="3133725"/>
                  <wp:effectExtent l="0" t="0" r="0" b="0"/>
                  <wp:docPr id="9728982" name="Picture 2" descr="A blue and white truck on a stre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8982" name="Picture 2" descr="A blue and white truck on a street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-3242" t="17630" r="3242" b="-17630"/>
                          <a:stretch/>
                        </pic:blipFill>
                        <pic:spPr>
                          <a:xfrm>
                            <a:off x="0" y="0"/>
                            <a:ext cx="2362274" cy="314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4" w:type="pct"/>
            <w:gridSpan w:val="3"/>
          </w:tcPr>
          <w:p w14:paraId="0413BC45" w14:textId="6157B156" w:rsidR="00E0632E" w:rsidRDefault="00E0632E" w:rsidP="00E0632E">
            <w:pPr>
              <w:pStyle w:val="Heading2"/>
            </w:pPr>
            <w:r>
              <w:t>Inclement Weather</w:t>
            </w:r>
          </w:p>
          <w:p w14:paraId="042A5100" w14:textId="15FE8608" w:rsidR="00E0632E" w:rsidRPr="00244D28" w:rsidRDefault="00E0632E" w:rsidP="00E0632E">
            <w:r>
              <w:t xml:space="preserve">The Mobile Van follows the Greenville County School District inclement weather schedule and will not be operational if Greenville County Schools have early dismissal or if schools are closed. </w:t>
            </w:r>
          </w:p>
          <w:p w14:paraId="2FA3E958" w14:textId="66722DBC" w:rsidR="00B0430F" w:rsidRPr="00614758" w:rsidRDefault="00B0430F" w:rsidP="006147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5" w:type="pct"/>
            <w:gridSpan w:val="3"/>
          </w:tcPr>
          <w:p w14:paraId="3CE537D5" w14:textId="0E976689" w:rsidR="00E0632E" w:rsidRPr="004C5A3A" w:rsidRDefault="00E0632E" w:rsidP="00E0632E">
            <w:pPr>
              <w:pStyle w:val="Heading2"/>
              <w:rPr>
                <w:color w:val="326BA6" w:themeColor="text2" w:themeShade="BF"/>
                <w:szCs w:val="18"/>
              </w:rPr>
            </w:pPr>
            <w:r w:rsidRPr="00EC3E80">
              <w:rPr>
                <w:sz w:val="22"/>
                <w:szCs w:val="22"/>
                <w:highlight w:val="yellow"/>
              </w:rPr>
              <w:t>Mobile Site Hours: 8:00AM-3:00PM unless a noted time adjustment</w:t>
            </w:r>
            <w:r w:rsidRPr="00833E8C">
              <w:rPr>
                <w:szCs w:val="18"/>
                <w:highlight w:val="yellow"/>
              </w:rPr>
              <w:t xml:space="preserve"> </w:t>
            </w:r>
            <w:r w:rsidRPr="004C5A3A">
              <w:rPr>
                <w:color w:val="326BA6" w:themeColor="text2" w:themeShade="BF"/>
                <w:szCs w:val="18"/>
              </w:rPr>
              <w:t>Mobile Cell Number:</w:t>
            </w:r>
          </w:p>
          <w:p w14:paraId="317A9DE8" w14:textId="393907E6" w:rsidR="00E0632E" w:rsidRPr="004C5A3A" w:rsidRDefault="00E0632E" w:rsidP="00E0632E">
            <w:pPr>
              <w:rPr>
                <w:b/>
                <w:bCs/>
                <w:color w:val="326BA6" w:themeColor="text2" w:themeShade="BF"/>
              </w:rPr>
            </w:pPr>
            <w:r w:rsidRPr="004C5A3A">
              <w:rPr>
                <w:b/>
                <w:bCs/>
                <w:color w:val="326BA6" w:themeColor="text2" w:themeShade="BF"/>
              </w:rPr>
              <w:t>(864) 436-4999</w:t>
            </w:r>
            <w:r w:rsidR="000B511A">
              <w:rPr>
                <w:b/>
                <w:bCs/>
                <w:color w:val="326BA6" w:themeColor="text2" w:themeShade="BF"/>
              </w:rPr>
              <w:t xml:space="preserve"> /Lunch </w:t>
            </w:r>
            <w:r w:rsidR="00CA5844">
              <w:rPr>
                <w:b/>
                <w:bCs/>
                <w:color w:val="326BA6" w:themeColor="text2" w:themeShade="BF"/>
              </w:rPr>
              <w:t>Break</w:t>
            </w:r>
            <w:r w:rsidR="00416BEB">
              <w:rPr>
                <w:b/>
                <w:bCs/>
                <w:color w:val="326BA6" w:themeColor="text2" w:themeShade="BF"/>
              </w:rPr>
              <w:t xml:space="preserve"> at</w:t>
            </w:r>
            <w:r w:rsidR="00CA5844">
              <w:rPr>
                <w:b/>
                <w:bCs/>
                <w:color w:val="326BA6" w:themeColor="text2" w:themeShade="BF"/>
              </w:rPr>
              <w:t xml:space="preserve"> </w:t>
            </w:r>
            <w:r w:rsidR="000B511A">
              <w:rPr>
                <w:b/>
                <w:bCs/>
                <w:color w:val="326BA6" w:themeColor="text2" w:themeShade="BF"/>
              </w:rPr>
              <w:t>12:00noo</w:t>
            </w:r>
            <w:r w:rsidR="00CA5844">
              <w:rPr>
                <w:b/>
                <w:bCs/>
                <w:color w:val="326BA6" w:themeColor="text2" w:themeShade="BF"/>
              </w:rPr>
              <w:t xml:space="preserve">n </w:t>
            </w:r>
          </w:p>
          <w:p w14:paraId="0E97BBF3" w14:textId="478325FA" w:rsidR="00B0430F" w:rsidRPr="00614758" w:rsidRDefault="00E0632E" w:rsidP="00E0632E">
            <w:pPr>
              <w:rPr>
                <w:rFonts w:ascii="Arial" w:hAnsi="Arial" w:cs="Arial"/>
                <w:sz w:val="16"/>
                <w:szCs w:val="16"/>
              </w:rPr>
            </w:pPr>
            <w:r w:rsidRPr="00833E8C">
              <w:rPr>
                <w:b/>
                <w:bCs/>
              </w:rPr>
              <w:t>Please contact Lori Center for calendar questions or requests at 864-605-3919</w:t>
            </w:r>
          </w:p>
        </w:tc>
        <w:tc>
          <w:tcPr>
            <w:tcW w:w="1069" w:type="pct"/>
            <w:gridSpan w:val="4"/>
          </w:tcPr>
          <w:p w14:paraId="6E121033" w14:textId="0D9D8EF4" w:rsidR="00B0430F" w:rsidRPr="00614758" w:rsidRDefault="00B0430F" w:rsidP="00614758">
            <w:pPr>
              <w:pStyle w:val="Heading2"/>
              <w:rPr>
                <w:rFonts w:ascii="Arial" w:hAnsi="Arial" w:cs="Arial"/>
                <w:sz w:val="16"/>
                <w:szCs w:val="16"/>
              </w:rPr>
            </w:pPr>
          </w:p>
          <w:p w14:paraId="460453D6" w14:textId="18427730" w:rsidR="00B0430F" w:rsidRPr="00614758" w:rsidRDefault="00B0430F" w:rsidP="006147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6DE699" w14:textId="77777777" w:rsidR="00EE237C" w:rsidRDefault="00EE237C" w:rsidP="00E0632E">
      <w:pPr>
        <w:jc w:val="center"/>
        <w:rPr>
          <w:rFonts w:ascii="Arial" w:hAnsi="Arial" w:cs="Arial"/>
          <w:sz w:val="16"/>
          <w:szCs w:val="16"/>
        </w:rPr>
      </w:pPr>
    </w:p>
    <w:p w14:paraId="2D0CAEFC" w14:textId="77777777" w:rsidR="00EE237C" w:rsidRDefault="00EE237C" w:rsidP="00E0632E">
      <w:pPr>
        <w:jc w:val="center"/>
        <w:rPr>
          <w:rFonts w:ascii="Arial" w:hAnsi="Arial" w:cs="Arial"/>
          <w:sz w:val="16"/>
          <w:szCs w:val="16"/>
        </w:rPr>
      </w:pPr>
    </w:p>
    <w:p w14:paraId="0D488DDD" w14:textId="77777777" w:rsidR="00EE237C" w:rsidRDefault="00EE237C" w:rsidP="00E0632E">
      <w:pPr>
        <w:jc w:val="center"/>
        <w:rPr>
          <w:rFonts w:ascii="Arial" w:hAnsi="Arial" w:cs="Arial"/>
          <w:sz w:val="16"/>
          <w:szCs w:val="16"/>
        </w:rPr>
      </w:pPr>
    </w:p>
    <w:p w14:paraId="7ADE95BF" w14:textId="6F1F33B9" w:rsidR="00EE237C" w:rsidRPr="006F4132" w:rsidRDefault="00FA3111" w:rsidP="00E0632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F4132">
        <w:rPr>
          <w:rFonts w:ascii="Arial" w:hAnsi="Arial" w:cs="Arial"/>
          <w:b/>
          <w:bCs/>
          <w:sz w:val="16"/>
          <w:szCs w:val="16"/>
        </w:rPr>
        <w:t xml:space="preserve">THE MOBILE TEAM </w:t>
      </w:r>
    </w:p>
    <w:p w14:paraId="1F18ED2C" w14:textId="0C165830" w:rsidR="00EE237C" w:rsidRDefault="00FA3111" w:rsidP="00E0632E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 xml:space="preserve"> </w:t>
      </w:r>
      <w:r w:rsidR="00A95B21" w:rsidRPr="00A95B21">
        <w:rPr>
          <w:rFonts w:ascii="Arial" w:hAnsi="Arial" w:cs="Arial"/>
          <w:sz w:val="16"/>
          <w:szCs w:val="16"/>
        </w:rPr>
        <w:t xml:space="preserve"> </w:t>
      </w:r>
      <w:r w:rsidR="00A95B21" w:rsidRPr="00A95B2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AC1E739" wp14:editId="079F3A07">
            <wp:extent cx="2477135" cy="2666340"/>
            <wp:effectExtent l="0" t="0" r="0" b="1270"/>
            <wp:docPr id="20772226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86" cy="267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88F4" w14:textId="77777777" w:rsidR="00EE237C" w:rsidRDefault="00EE237C" w:rsidP="00E0632E">
      <w:pPr>
        <w:jc w:val="center"/>
        <w:rPr>
          <w:rFonts w:ascii="Arial" w:hAnsi="Arial" w:cs="Arial"/>
          <w:sz w:val="16"/>
          <w:szCs w:val="16"/>
        </w:rPr>
      </w:pPr>
    </w:p>
    <w:p w14:paraId="57E020C6" w14:textId="77777777" w:rsidR="00FA3111" w:rsidRDefault="00FA3111" w:rsidP="00E0632E">
      <w:pPr>
        <w:jc w:val="center"/>
        <w:rPr>
          <w:rFonts w:ascii="Arial" w:hAnsi="Arial" w:cs="Arial"/>
          <w:sz w:val="16"/>
          <w:szCs w:val="16"/>
        </w:rPr>
      </w:pPr>
    </w:p>
    <w:p w14:paraId="3C19EB1B" w14:textId="34FB5200" w:rsidR="00BC2716" w:rsidRDefault="00903DCF" w:rsidP="00BC2716">
      <w:pPr>
        <w:rPr>
          <w:rFonts w:ascii="Arial" w:hAnsi="Arial" w:cs="Arial"/>
          <w:b/>
          <w:bCs/>
          <w:sz w:val="36"/>
          <w:szCs w:val="36"/>
        </w:rPr>
      </w:pPr>
      <w:r w:rsidRPr="00833E8C">
        <w:rPr>
          <w:rFonts w:ascii="Arial" w:hAnsi="Arial" w:cs="Arial"/>
          <w:b/>
          <w:bCs/>
          <w:sz w:val="36"/>
          <w:szCs w:val="36"/>
        </w:rPr>
        <w:t xml:space="preserve">REMINDER         </w:t>
      </w:r>
      <w:proofErr w:type="spellStart"/>
      <w:r w:rsidRPr="00833E8C">
        <w:rPr>
          <w:rFonts w:ascii="Arial" w:hAnsi="Arial" w:cs="Arial"/>
          <w:b/>
          <w:bCs/>
          <w:sz w:val="36"/>
          <w:szCs w:val="36"/>
        </w:rPr>
        <w:t>REMINDER</w:t>
      </w:r>
      <w:proofErr w:type="spellEnd"/>
      <w:r w:rsidRPr="00833E8C">
        <w:rPr>
          <w:rFonts w:ascii="Arial" w:hAnsi="Arial" w:cs="Arial"/>
          <w:b/>
          <w:bCs/>
          <w:sz w:val="36"/>
          <w:szCs w:val="36"/>
        </w:rPr>
        <w:t xml:space="preserve">          </w:t>
      </w:r>
      <w:proofErr w:type="spellStart"/>
      <w:r w:rsidRPr="00833E8C">
        <w:rPr>
          <w:rFonts w:ascii="Arial" w:hAnsi="Arial" w:cs="Arial"/>
          <w:b/>
          <w:bCs/>
          <w:sz w:val="36"/>
          <w:szCs w:val="36"/>
        </w:rPr>
        <w:t>REMINDER</w:t>
      </w:r>
      <w:proofErr w:type="spellEnd"/>
      <w:r w:rsidRPr="00833E8C">
        <w:rPr>
          <w:rFonts w:ascii="Arial" w:hAnsi="Arial" w:cs="Arial"/>
          <w:b/>
          <w:bCs/>
          <w:sz w:val="36"/>
          <w:szCs w:val="36"/>
        </w:rPr>
        <w:t xml:space="preserve">          </w:t>
      </w:r>
      <w:proofErr w:type="spellStart"/>
      <w:r w:rsidRPr="00833E8C">
        <w:rPr>
          <w:rFonts w:ascii="Arial" w:hAnsi="Arial" w:cs="Arial"/>
          <w:b/>
          <w:bCs/>
          <w:sz w:val="36"/>
          <w:szCs w:val="36"/>
        </w:rPr>
        <w:t>REMINDER</w:t>
      </w:r>
      <w:proofErr w:type="spellEnd"/>
      <w:r w:rsidRPr="00833E8C">
        <w:rPr>
          <w:rFonts w:ascii="Arial" w:hAnsi="Arial" w:cs="Arial"/>
          <w:b/>
          <w:bCs/>
          <w:sz w:val="36"/>
          <w:szCs w:val="36"/>
        </w:rPr>
        <w:t xml:space="preserve"> </w:t>
      </w:r>
      <w:r w:rsidR="00113203">
        <w:rPr>
          <w:rFonts w:ascii="Arial" w:hAnsi="Arial" w:cs="Arial"/>
          <w:b/>
          <w:bCs/>
          <w:sz w:val="36"/>
          <w:szCs w:val="36"/>
        </w:rPr>
        <w:t xml:space="preserve">  </w:t>
      </w:r>
      <w:proofErr w:type="spellStart"/>
      <w:r w:rsidR="00113203">
        <w:rPr>
          <w:rFonts w:ascii="Arial" w:hAnsi="Arial" w:cs="Arial"/>
          <w:b/>
          <w:bCs/>
          <w:sz w:val="36"/>
          <w:szCs w:val="36"/>
        </w:rPr>
        <w:t>REMINDER</w:t>
      </w:r>
      <w:proofErr w:type="spellEnd"/>
    </w:p>
    <w:p w14:paraId="3E7B8D5F" w14:textId="77777777" w:rsidR="006F4132" w:rsidRPr="00833E8C" w:rsidRDefault="006F4132" w:rsidP="00BC2716">
      <w:pPr>
        <w:rPr>
          <w:rFonts w:ascii="Arial" w:hAnsi="Arial" w:cs="Arial"/>
          <w:b/>
          <w:bCs/>
          <w:sz w:val="36"/>
          <w:szCs w:val="36"/>
        </w:rPr>
      </w:pPr>
    </w:p>
    <w:p w14:paraId="63096763" w14:textId="77777777" w:rsidR="00903DCF" w:rsidRDefault="00903DCF" w:rsidP="00BC2716">
      <w:pPr>
        <w:rPr>
          <w:rFonts w:ascii="Arial" w:hAnsi="Arial" w:cs="Arial"/>
          <w:sz w:val="36"/>
          <w:szCs w:val="36"/>
        </w:rPr>
      </w:pPr>
    </w:p>
    <w:p w14:paraId="1F1C31F1" w14:textId="67D1071C" w:rsidR="00FA3111" w:rsidRDefault="00903DCF" w:rsidP="00BC271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Bon Scours St. Francis </w:t>
      </w:r>
      <w:r w:rsidR="00113203">
        <w:rPr>
          <w:rFonts w:ascii="Arial" w:hAnsi="Arial" w:cs="Arial"/>
          <w:sz w:val="36"/>
          <w:szCs w:val="36"/>
        </w:rPr>
        <w:t xml:space="preserve">Medical </w:t>
      </w:r>
      <w:r w:rsidR="00BC2716">
        <w:rPr>
          <w:rFonts w:ascii="Arial" w:hAnsi="Arial" w:cs="Arial"/>
          <w:sz w:val="36"/>
          <w:szCs w:val="36"/>
        </w:rPr>
        <w:t>M</w:t>
      </w:r>
      <w:r w:rsidR="00833E8C">
        <w:rPr>
          <w:rFonts w:ascii="Arial" w:hAnsi="Arial" w:cs="Arial"/>
          <w:sz w:val="36"/>
          <w:szCs w:val="36"/>
        </w:rPr>
        <w:t>obile Unit Site Date</w:t>
      </w:r>
      <w:r w:rsidR="00BC2716">
        <w:rPr>
          <w:rFonts w:ascii="Arial" w:hAnsi="Arial" w:cs="Arial"/>
          <w:sz w:val="36"/>
          <w:szCs w:val="36"/>
        </w:rPr>
        <w:t>: ___________________________</w:t>
      </w:r>
    </w:p>
    <w:p w14:paraId="54345AB9" w14:textId="77777777" w:rsidR="007E3212" w:rsidRDefault="007E3212" w:rsidP="00BC2716">
      <w:pPr>
        <w:rPr>
          <w:rFonts w:ascii="Arial" w:hAnsi="Arial" w:cs="Arial"/>
          <w:sz w:val="36"/>
          <w:szCs w:val="36"/>
        </w:rPr>
      </w:pPr>
    </w:p>
    <w:p w14:paraId="417F8C69" w14:textId="77777777" w:rsidR="006F4132" w:rsidRDefault="006F4132" w:rsidP="00BC2716">
      <w:pPr>
        <w:rPr>
          <w:rFonts w:ascii="Arial" w:hAnsi="Arial" w:cs="Arial"/>
          <w:sz w:val="36"/>
          <w:szCs w:val="36"/>
        </w:rPr>
      </w:pPr>
    </w:p>
    <w:p w14:paraId="69E15805" w14:textId="00330CD2" w:rsidR="007E3212" w:rsidRPr="00BC2716" w:rsidRDefault="007E3212" w:rsidP="00BC271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Location: ____________________________________</w:t>
      </w:r>
    </w:p>
    <w:sectPr w:rsidR="007E3212" w:rsidRPr="00BC2716" w:rsidSect="00347906">
      <w:pgSz w:w="15840" w:h="12240" w:orient="landscape" w:code="1"/>
      <w:pgMar w:top="504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445F9" w14:textId="77777777" w:rsidR="00D92FCE" w:rsidRDefault="00D92FCE">
      <w:pPr>
        <w:spacing w:before="0" w:after="0"/>
      </w:pPr>
      <w:r>
        <w:separator/>
      </w:r>
    </w:p>
  </w:endnote>
  <w:endnote w:type="continuationSeparator" w:id="0">
    <w:p w14:paraId="56CD03B1" w14:textId="77777777" w:rsidR="00D92FCE" w:rsidRDefault="00D92F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hitney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CF33" w14:textId="77777777" w:rsidR="00D92FCE" w:rsidRDefault="00D92FCE">
      <w:pPr>
        <w:spacing w:before="0" w:after="0"/>
      </w:pPr>
      <w:r>
        <w:separator/>
      </w:r>
    </w:p>
  </w:footnote>
  <w:footnote w:type="continuationSeparator" w:id="0">
    <w:p w14:paraId="57216FCB" w14:textId="77777777" w:rsidR="00D92FCE" w:rsidRDefault="00D92FC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</w:docVars>
  <w:rsids>
    <w:rsidRoot w:val="00814E7E"/>
    <w:rsid w:val="0000278C"/>
    <w:rsid w:val="00013808"/>
    <w:rsid w:val="0002727B"/>
    <w:rsid w:val="00053E1F"/>
    <w:rsid w:val="000634C9"/>
    <w:rsid w:val="00063772"/>
    <w:rsid w:val="000811D6"/>
    <w:rsid w:val="00095265"/>
    <w:rsid w:val="000B511A"/>
    <w:rsid w:val="000E7125"/>
    <w:rsid w:val="000F0D63"/>
    <w:rsid w:val="00113203"/>
    <w:rsid w:val="0011459D"/>
    <w:rsid w:val="00153928"/>
    <w:rsid w:val="00157C7F"/>
    <w:rsid w:val="0016297B"/>
    <w:rsid w:val="0017158B"/>
    <w:rsid w:val="00174DB7"/>
    <w:rsid w:val="00182FDF"/>
    <w:rsid w:val="00215E8D"/>
    <w:rsid w:val="00226000"/>
    <w:rsid w:val="0024454A"/>
    <w:rsid w:val="00244D28"/>
    <w:rsid w:val="002B5449"/>
    <w:rsid w:val="002D637E"/>
    <w:rsid w:val="002E514F"/>
    <w:rsid w:val="002F6A2E"/>
    <w:rsid w:val="00342A43"/>
    <w:rsid w:val="00345DC9"/>
    <w:rsid w:val="00347906"/>
    <w:rsid w:val="00362C98"/>
    <w:rsid w:val="00391BA6"/>
    <w:rsid w:val="003C2EF9"/>
    <w:rsid w:val="004128EA"/>
    <w:rsid w:val="0041447B"/>
    <w:rsid w:val="00416BEB"/>
    <w:rsid w:val="0042216A"/>
    <w:rsid w:val="00441C23"/>
    <w:rsid w:val="0044568A"/>
    <w:rsid w:val="00460986"/>
    <w:rsid w:val="00462FA6"/>
    <w:rsid w:val="004653A0"/>
    <w:rsid w:val="00494AFE"/>
    <w:rsid w:val="004C5A3A"/>
    <w:rsid w:val="004D589B"/>
    <w:rsid w:val="004E1311"/>
    <w:rsid w:val="004F670E"/>
    <w:rsid w:val="00501E5F"/>
    <w:rsid w:val="00510669"/>
    <w:rsid w:val="00544B65"/>
    <w:rsid w:val="00546E5E"/>
    <w:rsid w:val="00561E72"/>
    <w:rsid w:val="005B0009"/>
    <w:rsid w:val="005B4B49"/>
    <w:rsid w:val="005C2141"/>
    <w:rsid w:val="005E0E32"/>
    <w:rsid w:val="005E5F01"/>
    <w:rsid w:val="005F103F"/>
    <w:rsid w:val="00614758"/>
    <w:rsid w:val="006403A6"/>
    <w:rsid w:val="0065431C"/>
    <w:rsid w:val="00664E0B"/>
    <w:rsid w:val="0068377B"/>
    <w:rsid w:val="00691A1D"/>
    <w:rsid w:val="006F4132"/>
    <w:rsid w:val="006F5A42"/>
    <w:rsid w:val="00712531"/>
    <w:rsid w:val="00713CD2"/>
    <w:rsid w:val="00716160"/>
    <w:rsid w:val="0073145D"/>
    <w:rsid w:val="00731A18"/>
    <w:rsid w:val="00733273"/>
    <w:rsid w:val="0076400B"/>
    <w:rsid w:val="007E3212"/>
    <w:rsid w:val="007F2293"/>
    <w:rsid w:val="00802644"/>
    <w:rsid w:val="00814E7E"/>
    <w:rsid w:val="00833E8C"/>
    <w:rsid w:val="00837CC1"/>
    <w:rsid w:val="00861C80"/>
    <w:rsid w:val="008639B9"/>
    <w:rsid w:val="008764B0"/>
    <w:rsid w:val="00876749"/>
    <w:rsid w:val="008D0A00"/>
    <w:rsid w:val="008E5396"/>
    <w:rsid w:val="00903DCF"/>
    <w:rsid w:val="00944DAA"/>
    <w:rsid w:val="009715DC"/>
    <w:rsid w:val="009860E5"/>
    <w:rsid w:val="009A4609"/>
    <w:rsid w:val="009A6E32"/>
    <w:rsid w:val="009C2537"/>
    <w:rsid w:val="009E7B84"/>
    <w:rsid w:val="009E7DED"/>
    <w:rsid w:val="009E7EB5"/>
    <w:rsid w:val="009F5B59"/>
    <w:rsid w:val="00A10416"/>
    <w:rsid w:val="00A4405D"/>
    <w:rsid w:val="00A720A6"/>
    <w:rsid w:val="00A95B21"/>
    <w:rsid w:val="00AB151B"/>
    <w:rsid w:val="00AD76BD"/>
    <w:rsid w:val="00B0430F"/>
    <w:rsid w:val="00B14B60"/>
    <w:rsid w:val="00B453D6"/>
    <w:rsid w:val="00B87D71"/>
    <w:rsid w:val="00BA64FE"/>
    <w:rsid w:val="00BC2716"/>
    <w:rsid w:val="00C0767A"/>
    <w:rsid w:val="00C20B5F"/>
    <w:rsid w:val="00C25964"/>
    <w:rsid w:val="00C56417"/>
    <w:rsid w:val="00C7616B"/>
    <w:rsid w:val="00C91CEE"/>
    <w:rsid w:val="00CA5844"/>
    <w:rsid w:val="00CC126F"/>
    <w:rsid w:val="00CE2D21"/>
    <w:rsid w:val="00CE742F"/>
    <w:rsid w:val="00D518D0"/>
    <w:rsid w:val="00D6541A"/>
    <w:rsid w:val="00D86997"/>
    <w:rsid w:val="00D87C69"/>
    <w:rsid w:val="00D92FCE"/>
    <w:rsid w:val="00DB2CF0"/>
    <w:rsid w:val="00DB72EF"/>
    <w:rsid w:val="00DF2183"/>
    <w:rsid w:val="00DF7C31"/>
    <w:rsid w:val="00E035C1"/>
    <w:rsid w:val="00E0632E"/>
    <w:rsid w:val="00E41945"/>
    <w:rsid w:val="00E46D7B"/>
    <w:rsid w:val="00EA463D"/>
    <w:rsid w:val="00EB1582"/>
    <w:rsid w:val="00EB29B2"/>
    <w:rsid w:val="00EB7F4C"/>
    <w:rsid w:val="00EC3E80"/>
    <w:rsid w:val="00EC428B"/>
    <w:rsid w:val="00ED6B17"/>
    <w:rsid w:val="00ED6BB1"/>
    <w:rsid w:val="00EE1F91"/>
    <w:rsid w:val="00EE237C"/>
    <w:rsid w:val="00F02B4D"/>
    <w:rsid w:val="00F3592F"/>
    <w:rsid w:val="00F42D5C"/>
    <w:rsid w:val="00F43785"/>
    <w:rsid w:val="00F708BB"/>
    <w:rsid w:val="00F76613"/>
    <w:rsid w:val="00F837EF"/>
    <w:rsid w:val="00F85888"/>
    <w:rsid w:val="00FA3111"/>
    <w:rsid w:val="00FA3577"/>
    <w:rsid w:val="00FD4A7D"/>
    <w:rsid w:val="481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6C343"/>
  <w15:docId w15:val="{C2E46BCE-191A-4CB7-A81B-70172E86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E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731A18"/>
    <w:pPr>
      <w:contextualSpacing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731A18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AFE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AFE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link w:val="SubtitleChar"/>
    <w:uiPriority w:val="4"/>
    <w:semiHidden/>
    <w:rsid w:val="00153928"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53928"/>
    <w:rPr>
      <w:b/>
      <w:color w:val="FFFFFF" w:themeColor="background1"/>
      <w:sz w:val="24"/>
      <w:szCs w:val="24"/>
    </w:rPr>
  </w:style>
  <w:style w:type="paragraph" w:customStyle="1" w:styleId="Default">
    <w:name w:val="Default"/>
    <w:rsid w:val="00A95B21"/>
    <w:pPr>
      <w:autoSpaceDE w:val="0"/>
      <w:autoSpaceDN w:val="0"/>
      <w:adjustRightInd w:val="0"/>
      <w:spacing w:before="0" w:after="0"/>
    </w:pPr>
    <w:rPr>
      <w:rFonts w:ascii="Whitney Bold" w:hAnsi="Whitney Bold" w:cs="Whitney Bold"/>
      <w:color w:val="000000"/>
      <w:sz w:val="24"/>
      <w:szCs w:val="24"/>
    </w:rPr>
  </w:style>
  <w:style w:type="character" w:customStyle="1" w:styleId="A3">
    <w:name w:val="A3"/>
    <w:uiPriority w:val="99"/>
    <w:rsid w:val="00A95B21"/>
    <w:rPr>
      <w:rFonts w:cs="Whitney Bol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zd0000\AppData\Local\Microsoft\Office\16.0\DTS\en-US%7bEB47AF3C-4AE5-48BC-8898-33D9D25F4347%7d\%7bB783F910-C744-4019-B685-8BF7A1779F44%7dtf1638293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59F4FC7AA5418BAC6F55AB5F613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3628D-087F-439A-867E-4BA80185B27E}"/>
      </w:docPartPr>
      <w:docPartBody>
        <w:p w:rsidR="00515B1F" w:rsidRDefault="00215989">
          <w:pPr>
            <w:pStyle w:val="C559F4FC7AA5418BAC6F55AB5F613A88"/>
          </w:pPr>
          <w:r>
            <w:t>Sunday</w:t>
          </w:r>
        </w:p>
      </w:docPartBody>
    </w:docPart>
    <w:docPart>
      <w:docPartPr>
        <w:name w:val="606DFEF7028544B08CC1A1215DEAF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411F6-0794-4EBF-92E8-8BC5DD572EBB}"/>
      </w:docPartPr>
      <w:docPartBody>
        <w:p w:rsidR="00515B1F" w:rsidRDefault="00215989">
          <w:pPr>
            <w:pStyle w:val="606DFEF7028544B08CC1A1215DEAF9CF"/>
          </w:pPr>
          <w:r>
            <w:t>Monday</w:t>
          </w:r>
        </w:p>
      </w:docPartBody>
    </w:docPart>
    <w:docPart>
      <w:docPartPr>
        <w:name w:val="211724A274B54D31A99CBBE7D437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6E13A-71AF-4AD4-92FD-4FD5997DB79F}"/>
      </w:docPartPr>
      <w:docPartBody>
        <w:p w:rsidR="00515B1F" w:rsidRDefault="00215989">
          <w:pPr>
            <w:pStyle w:val="211724A274B54D31A99CBBE7D4378FFC"/>
          </w:pPr>
          <w:r>
            <w:t>Tuesday</w:t>
          </w:r>
        </w:p>
      </w:docPartBody>
    </w:docPart>
    <w:docPart>
      <w:docPartPr>
        <w:name w:val="75E72D3F82EC4F5CBF42D53761F17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D1651-C3A4-4A6C-8849-FC450C0A3B79}"/>
      </w:docPartPr>
      <w:docPartBody>
        <w:p w:rsidR="00515B1F" w:rsidRDefault="00215989">
          <w:pPr>
            <w:pStyle w:val="75E72D3F82EC4F5CBF42D53761F1774C"/>
          </w:pPr>
          <w:r>
            <w:t>Wednesday</w:t>
          </w:r>
        </w:p>
      </w:docPartBody>
    </w:docPart>
    <w:docPart>
      <w:docPartPr>
        <w:name w:val="6F3B18B1FBB840D99A58E1FC16F0E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95A3A-4784-4C3C-BAEF-65FF6DBE56DA}"/>
      </w:docPartPr>
      <w:docPartBody>
        <w:p w:rsidR="00515B1F" w:rsidRDefault="00215989">
          <w:pPr>
            <w:pStyle w:val="6F3B18B1FBB840D99A58E1FC16F0EBEC"/>
          </w:pPr>
          <w:r>
            <w:t>Thursday</w:t>
          </w:r>
        </w:p>
      </w:docPartBody>
    </w:docPart>
    <w:docPart>
      <w:docPartPr>
        <w:name w:val="581BA997733840F99D12566A98FB9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79174-9204-43C6-95D9-ADBF27D7CE13}"/>
      </w:docPartPr>
      <w:docPartBody>
        <w:p w:rsidR="00515B1F" w:rsidRDefault="00215989">
          <w:pPr>
            <w:pStyle w:val="581BA997733840F99D12566A98FB99B2"/>
          </w:pPr>
          <w:r>
            <w:t>Friday</w:t>
          </w:r>
        </w:p>
      </w:docPartBody>
    </w:docPart>
    <w:docPart>
      <w:docPartPr>
        <w:name w:val="017AD25418C64DCA93636B8AB5FBE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B0FED-4A59-4233-87C4-B085E94ACDE4}"/>
      </w:docPartPr>
      <w:docPartBody>
        <w:p w:rsidR="00515B1F" w:rsidRDefault="00215989">
          <w:pPr>
            <w:pStyle w:val="017AD25418C64DCA93636B8AB5FBEFC4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hitney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1F"/>
    <w:rsid w:val="00120131"/>
    <w:rsid w:val="00130F55"/>
    <w:rsid w:val="00215989"/>
    <w:rsid w:val="0051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59F4FC7AA5418BAC6F55AB5F613A88">
    <w:name w:val="C559F4FC7AA5418BAC6F55AB5F613A88"/>
  </w:style>
  <w:style w:type="paragraph" w:customStyle="1" w:styleId="606DFEF7028544B08CC1A1215DEAF9CF">
    <w:name w:val="606DFEF7028544B08CC1A1215DEAF9CF"/>
  </w:style>
  <w:style w:type="paragraph" w:customStyle="1" w:styleId="211724A274B54D31A99CBBE7D4378FFC">
    <w:name w:val="211724A274B54D31A99CBBE7D4378FFC"/>
  </w:style>
  <w:style w:type="paragraph" w:customStyle="1" w:styleId="75E72D3F82EC4F5CBF42D53761F1774C">
    <w:name w:val="75E72D3F82EC4F5CBF42D53761F1774C"/>
  </w:style>
  <w:style w:type="paragraph" w:customStyle="1" w:styleId="6F3B18B1FBB840D99A58E1FC16F0EBEC">
    <w:name w:val="6F3B18B1FBB840D99A58E1FC16F0EBEC"/>
  </w:style>
  <w:style w:type="paragraph" w:customStyle="1" w:styleId="581BA997733840F99D12566A98FB99B2">
    <w:name w:val="581BA997733840F99D12566A98FB99B2"/>
  </w:style>
  <w:style w:type="paragraph" w:customStyle="1" w:styleId="017AD25418C64DCA93636B8AB5FBEFC4">
    <w:name w:val="017AD25418C64DCA93636B8AB5FBE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FBF40B-BDDE-43AA-AF71-C11C7B7CC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F3F8B-7E5E-463B-80D8-1B9619DC30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AFF9CC-C508-4D7D-8F12-8AEA99F684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A4CA53-7DCA-444A-BA3B-39E2BDA5CFA0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{B783F910-C744-4019-B685-8BF7A1779F44}tf16382939_win32.dotx</Template>
  <TotalTime>5</TotalTime>
  <Pages>2</Pages>
  <Words>391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Hogg, Susannah</dc:creator>
  <cp:keywords/>
  <dc:description/>
  <cp:lastModifiedBy>Center, Lori</cp:lastModifiedBy>
  <cp:revision>2</cp:revision>
  <cp:lastPrinted>2025-06-19T16:54:00Z</cp:lastPrinted>
  <dcterms:created xsi:type="dcterms:W3CDTF">2025-08-21T19:05:00Z</dcterms:created>
  <dcterms:modified xsi:type="dcterms:W3CDTF">2025-08-21T19:05:00Z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